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6E1DE" w14:textId="5B7560F7" w:rsidR="00375814" w:rsidRPr="00E54C4F" w:rsidRDefault="007759AA" w:rsidP="00E54C4F">
      <w:pPr>
        <w:pStyle w:val="berschrift1"/>
        <w:rPr>
          <w:rFonts w:ascii="Arial" w:eastAsia="Times New Roman" w:hAnsi="Arial" w:cs="Arial"/>
          <w:b w:val="0"/>
          <w:bCs w:val="0"/>
          <w:color w:val="000000" w:themeColor="text1"/>
          <w:sz w:val="20"/>
          <w:szCs w:val="20"/>
          <w:lang w:eastAsia="de-D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9200" behindDoc="0" locked="1" layoutInCell="1" allowOverlap="1" wp14:anchorId="5636D515" wp14:editId="77FF784F">
                <wp:simplePos x="0" y="0"/>
                <wp:positionH relativeFrom="page">
                  <wp:posOffset>895350</wp:posOffset>
                </wp:positionH>
                <wp:positionV relativeFrom="page">
                  <wp:posOffset>1847215</wp:posOffset>
                </wp:positionV>
                <wp:extent cx="4499610" cy="8048625"/>
                <wp:effectExtent l="0" t="0" r="8890" b="3175"/>
                <wp:wrapSquare wrapText="bothSides"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610" cy="804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DE71AC" w14:textId="77777777" w:rsidR="00EC20D0" w:rsidRPr="00EC20D0" w:rsidRDefault="00EC20D0" w:rsidP="00EC20D0">
                            <w:pPr>
                              <w:pStyle w:val="KeinLeerraum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C20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für alle Mitarbeitenden, Trainer*innen, Betreuer*innen, Vereinsassistent*innen im </w:t>
                            </w:r>
                            <w:proofErr w:type="gramStart"/>
                            <w:r w:rsidRPr="00EC20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TV Welle</w:t>
                            </w:r>
                            <w:proofErr w:type="gramEnd"/>
                            <w:r w:rsidRPr="00EC20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, die mit Kindern, Jugendlichen und/oder jungen Erwachsenen arbeiten oder sie betreuen. </w:t>
                            </w:r>
                          </w:p>
                          <w:p w14:paraId="16BBBBCA" w14:textId="77777777" w:rsidR="00EC20D0" w:rsidRPr="00EC20D0" w:rsidRDefault="00EC20D0" w:rsidP="00EC20D0">
                            <w:pPr>
                              <w:pStyle w:val="KeinLeerraum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B1FE1DD" w14:textId="77777777" w:rsidR="00EC20D0" w:rsidRPr="00EC20D0" w:rsidRDefault="00EC20D0" w:rsidP="00EC20D0">
                            <w:pPr>
                              <w:pStyle w:val="KeinLeerraum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C20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Hiermit verpflichte ich mich,</w:t>
                            </w:r>
                          </w:p>
                          <w:p w14:paraId="61E97925" w14:textId="77777777" w:rsidR="00EC20D0" w:rsidRDefault="00EC20D0" w:rsidP="00EC20D0">
                            <w:pPr>
                              <w:pStyle w:val="KeinLeerraum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2331ED5B" w14:textId="5B0067ED" w:rsidR="00EC20D0" w:rsidRPr="00EC20D0" w:rsidRDefault="00EC20D0" w:rsidP="00EC20D0">
                            <w:pPr>
                              <w:pStyle w:val="KeinLeerraum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EC20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dem persönlichen Empfinden der mir anvertrauten Kinder, Jugendlichen und jungen Erwachsenen Vorrang vor meinen persönlichen Wünschen und Zielen zu geben.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2ADBB0E8" w14:textId="77777777" w:rsidR="00EC20D0" w:rsidRPr="00EC20D0" w:rsidRDefault="00EC20D0" w:rsidP="00EC20D0">
                            <w:pPr>
                              <w:pStyle w:val="KeinLeerraum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EC20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jedes Kind, jeden Jugendlichen und jeden jungen Erwachsenen zu achten und seine Entwicklung zu fördern. </w:t>
                            </w:r>
                            <w:r w:rsidRPr="00EC20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3CE32EA1" w14:textId="77777777" w:rsidR="00EC20D0" w:rsidRPr="00EC20D0" w:rsidRDefault="00EC20D0" w:rsidP="00EC20D0">
                            <w:pPr>
                              <w:pStyle w:val="KeinLeerraum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EC20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Kinder, Jugendliche und junge Erwachsene bei ihrer Selbstverwirklichung </w:t>
                            </w:r>
                            <w:proofErr w:type="gramStart"/>
                            <w:r w:rsidRPr="00EC20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zu angemessenem sozialen Verhalten</w:t>
                            </w:r>
                            <w:proofErr w:type="gramEnd"/>
                            <w:r w:rsidRPr="00EC20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anderen Menschen gegenüber anzuleiten.</w:t>
                            </w:r>
                            <w:r w:rsidRPr="00EC20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27D09EA3" w14:textId="77777777" w:rsidR="00EC20D0" w:rsidRPr="00EC20D0" w:rsidRDefault="00EC20D0" w:rsidP="00EC20D0">
                            <w:pPr>
                              <w:pStyle w:val="KeinLeerraum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EC20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sportliche und sonstige Freizeitangebote für die Sportorganisationen nach dem Entwicklungsstand der mir anvertrauten Kinder, Jugendlichen und jungen Erwachsenen auszurichten und </w:t>
                            </w:r>
                            <w:proofErr w:type="spellStart"/>
                            <w:r w:rsidRPr="00EC20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kind</w:t>
                            </w:r>
                            <w:proofErr w:type="spellEnd"/>
                            <w:r w:rsidRPr="00EC20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 und jugendgerechte Methoden einzusetzen.</w:t>
                            </w:r>
                            <w:r w:rsidRPr="00EC20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04BBD871" w14:textId="77777777" w:rsidR="00EC20D0" w:rsidRPr="00EC20D0" w:rsidRDefault="00EC20D0" w:rsidP="00EC20D0">
                            <w:pPr>
                              <w:pStyle w:val="KeinLeerraum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EC20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den mir anvertrauten Kindern, Jugendlichen und jungen Erwachsenen entsprechende Rahmenbedingungen für sportliche und außersportliche Angebote durch die Sportorganisationen zu schaffen.</w:t>
                            </w:r>
                            <w:r w:rsidRPr="00EC20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5F35B696" w14:textId="77777777" w:rsidR="00EC20D0" w:rsidRPr="00EC20D0" w:rsidRDefault="00EC20D0" w:rsidP="00EC20D0">
                            <w:pPr>
                              <w:pStyle w:val="KeinLeerraum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EC20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das Recht des mir anvertrauten Kindes; Jugendlichen und jungen Erwachsenen auf körperliche Unversehrtheit und Intimsphäre zu achten und keine Form der Gewalt sei sie physischer, psychischer oder sexueller Art auszuüben. </w:t>
                            </w:r>
                            <w:r w:rsidRPr="00EC20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0BF1E7DC" w14:textId="77777777" w:rsidR="00EC20D0" w:rsidRPr="00EC20D0" w:rsidRDefault="00EC20D0" w:rsidP="00EC20D0">
                            <w:pPr>
                              <w:pStyle w:val="KeinLeerraum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EC20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den mir anvertrauten Kindern, Jugendlichen und jungen Erwachsenen für alle sportlichen und außersportlichen Angebote durch die Sportorganisationen ausreichende Selbst- und Mitbestimmungsmöglichkeiten zu bieten. </w:t>
                            </w:r>
                            <w:r w:rsidRPr="00EC20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7532E4EC" w14:textId="77777777" w:rsidR="00EC20D0" w:rsidRPr="00EC20D0" w:rsidRDefault="00EC20D0" w:rsidP="00EC20D0">
                            <w:pPr>
                              <w:pStyle w:val="KeinLeerraum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EC20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Vorbild für die mir anvertrauten Kinder, Jugendlichen und jungen Erwachsenen zu sein, die Einhaltung von sportlichen und zwischenmenschlichen Regeln zu vermitteln und nach den Regeln des Fair-Play zu handeln. </w:t>
                            </w:r>
                            <w:r w:rsidRPr="00EC20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3B67A01E" w14:textId="77777777" w:rsidR="00EC20D0" w:rsidRPr="00EC20D0" w:rsidRDefault="00EC20D0" w:rsidP="00EC20D0">
                            <w:pPr>
                              <w:pStyle w:val="KeinLeerraum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EC20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eine positive und aktive Vorbildfunktion im Kampf gegen Doping und Medikamentenmissbrauch sowie gegen jegliche Art von Leistungsmanipulation zu übernehmen. </w:t>
                            </w:r>
                            <w:r w:rsidRPr="00EC20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49A6596E" w14:textId="77777777" w:rsidR="00EC20D0" w:rsidRPr="00EC20D0" w:rsidRDefault="00EC20D0" w:rsidP="00EC20D0">
                            <w:pPr>
                              <w:pStyle w:val="KeinLeerraum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EC20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beim Umgang mit personenbezogenen Daten der mir anvertrauten Kinder, Jugendlichen und jungen Erwachsenen die Datenschutzbestimmungen einzuhalten. </w:t>
                            </w:r>
                            <w:r w:rsidRPr="00EC20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0EE10414" w14:textId="77777777" w:rsidR="00EC20D0" w:rsidRPr="00EC20D0" w:rsidRDefault="00EC20D0" w:rsidP="00EC20D0">
                            <w:pPr>
                              <w:pStyle w:val="KeinLeerraum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EC20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einzugreifen, wenn in meinem Umfeld gegen diesen Ehrenkodex verstoßen wird und </w:t>
                            </w:r>
                            <w:r w:rsidRPr="00EC20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747FCB76" w14:textId="77777777" w:rsidR="00EC20D0" w:rsidRPr="00EC20D0" w:rsidRDefault="00EC20D0" w:rsidP="00EC20D0">
                            <w:pPr>
                              <w:pStyle w:val="KeinLeerraum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EC20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professionelle Unterstützung hinzuzuziehen (kommunale Beratungsstellen, Landessportbund Niedersachsen, …) sowie die Verantwortlichen z.B. Vorgesetzte/Vorstand und Vertrauenspersonen auf der Leitungsebene zu informieren. </w:t>
                            </w:r>
                            <w:r w:rsidRPr="00EC20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5E6E50CA" w14:textId="77777777" w:rsidR="00EC20D0" w:rsidRPr="00EC20D0" w:rsidRDefault="00EC20D0" w:rsidP="00EC20D0">
                            <w:pPr>
                              <w:pStyle w:val="KeinLeerraum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EC20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diesen Ehrenkodex auch im Umgang mit erwachsenen Sportlerinnen und Sportlern einzuhalten.</w:t>
                            </w:r>
                            <w:r w:rsidRPr="00EC20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70746B5D" w14:textId="491E2DCC" w:rsidR="00EC20D0" w:rsidRPr="00EC20D0" w:rsidRDefault="00EC20D0" w:rsidP="00EC20D0">
                            <w:pPr>
                              <w:pStyle w:val="KeinLeerraum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C20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Mir ist bewusst, dass massive Verstöße gegen diesen Verhaltenskodex zur Folge haben werden, dass ich meine Tätigkeit im </w:t>
                            </w:r>
                            <w:proofErr w:type="gramStart"/>
                            <w:r w:rsidRPr="00EC20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TV Welle</w:t>
                            </w:r>
                            <w:proofErr w:type="gramEnd"/>
                            <w:r w:rsidRPr="00EC20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von 1924 e.V. nicht weiter ausüben darf und dass unter bestimmten Voraussetzungen auch die Möglichkeit besteht, aus dem Verein ausgeschlossen zu werden. </w:t>
                            </w:r>
                            <w:r w:rsidRPr="00EC20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095A1299" w14:textId="77777777" w:rsidR="00EC20D0" w:rsidRDefault="00EC20D0" w:rsidP="00EC20D0">
                            <w:pPr>
                              <w:pStyle w:val="KeinLeerraum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D47B31D" w14:textId="77777777" w:rsidR="00EC20D0" w:rsidRDefault="00EC20D0" w:rsidP="00EC20D0">
                            <w:pPr>
                              <w:pStyle w:val="KeinLeerraum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C20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Name/Vorname </w:t>
                            </w:r>
                            <w:r w:rsidRPr="00EC20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EC20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EC20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EC20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EC20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Anschrift</w:t>
                            </w:r>
                          </w:p>
                          <w:p w14:paraId="7A3025A8" w14:textId="77777777" w:rsidR="00EC20D0" w:rsidRDefault="00EC20D0" w:rsidP="00EC20D0">
                            <w:pPr>
                              <w:pStyle w:val="KeinLeerraum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5F7559E" w14:textId="77777777" w:rsidR="00EC20D0" w:rsidRPr="00EC20D0" w:rsidRDefault="00EC20D0" w:rsidP="00EC20D0">
                            <w:pPr>
                              <w:pStyle w:val="KeinLeerraum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02AF41C5" w14:textId="77777777" w:rsidR="00EC20D0" w:rsidRPr="00EC20D0" w:rsidRDefault="00EC20D0" w:rsidP="00EC20D0">
                            <w:pPr>
                              <w:pStyle w:val="KeinLeerraum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187ADB11" w14:textId="77777777" w:rsidR="00EC20D0" w:rsidRPr="00EC20D0" w:rsidRDefault="00EC20D0" w:rsidP="00EC20D0">
                            <w:pPr>
                              <w:pStyle w:val="KeinLeerraum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C20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Geburtsdatum </w:t>
                            </w:r>
                            <w:r w:rsidRPr="00EC20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EC20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EC20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EC20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EC20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Unterschrift</w:t>
                            </w:r>
                          </w:p>
                          <w:p w14:paraId="5A10E300" w14:textId="77777777" w:rsidR="007759AA" w:rsidRPr="00EC20D0" w:rsidRDefault="007759AA" w:rsidP="00EC20D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36D515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70.5pt;margin-top:145.45pt;width:354.3pt;height:633.75pt;z-index:251699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" filled="f" stroked="f" strokeweight=".5pt">
                <v:textbox inset="0,0,0,0">
                  <w:txbxContent>
                    <w:p w14:paraId="5EDE71AC" w14:textId="77777777" w:rsidR="00EC20D0" w:rsidRPr="00EC20D0" w:rsidRDefault="00EC20D0" w:rsidP="00EC20D0">
                      <w:pPr>
                        <w:pStyle w:val="KeinLeerraum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C20D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für alle Mitarbeitenden, Trainer*innen, Betreuer*innen, Vereinsassistent*innen im </w:t>
                      </w:r>
                      <w:proofErr w:type="gramStart"/>
                      <w:r w:rsidRPr="00EC20D0">
                        <w:rPr>
                          <w:rFonts w:ascii="Arial" w:hAnsi="Arial" w:cs="Arial"/>
                          <w:sz w:val="18"/>
                          <w:szCs w:val="18"/>
                        </w:rPr>
                        <w:t>TV Welle</w:t>
                      </w:r>
                      <w:proofErr w:type="gramEnd"/>
                      <w:r w:rsidRPr="00EC20D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, die mit Kindern, Jugendlichen und/oder jungen Erwachsenen arbeiten oder sie betreuen. </w:t>
                      </w:r>
                    </w:p>
                    <w:p w14:paraId="16BBBBCA" w14:textId="77777777" w:rsidR="00EC20D0" w:rsidRPr="00EC20D0" w:rsidRDefault="00EC20D0" w:rsidP="00EC20D0">
                      <w:pPr>
                        <w:pStyle w:val="KeinLeerraum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3B1FE1DD" w14:textId="77777777" w:rsidR="00EC20D0" w:rsidRPr="00EC20D0" w:rsidRDefault="00EC20D0" w:rsidP="00EC20D0">
                      <w:pPr>
                        <w:pStyle w:val="KeinLeerraum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C20D0">
                        <w:rPr>
                          <w:rFonts w:ascii="Arial" w:hAnsi="Arial" w:cs="Arial"/>
                          <w:sz w:val="18"/>
                          <w:szCs w:val="18"/>
                        </w:rPr>
                        <w:t>Hiermit verpflichte ich mich,</w:t>
                      </w:r>
                    </w:p>
                    <w:p w14:paraId="61E97925" w14:textId="77777777" w:rsidR="00EC20D0" w:rsidRDefault="00EC20D0" w:rsidP="00EC20D0">
                      <w:pPr>
                        <w:pStyle w:val="KeinLeerraum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2331ED5B" w14:textId="5B0067ED" w:rsidR="00EC20D0" w:rsidRPr="00EC20D0" w:rsidRDefault="00EC20D0" w:rsidP="00EC20D0">
                      <w:pPr>
                        <w:pStyle w:val="KeinLeerraum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 w:rsidRPr="00EC20D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dem persönlichen Empfinden der mir anvertrauten Kinder, Jugendlichen und jungen Erwachsenen Vorrang vor meinen persönlichen Wünschen und Zielen zu geben.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</w:r>
                    </w:p>
                    <w:p w14:paraId="2ADBB0E8" w14:textId="77777777" w:rsidR="00EC20D0" w:rsidRPr="00EC20D0" w:rsidRDefault="00EC20D0" w:rsidP="00EC20D0">
                      <w:pPr>
                        <w:pStyle w:val="KeinLeerraum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 w:rsidRPr="00EC20D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jedes Kind, jeden Jugendlichen und jeden jungen Erwachsenen zu achten und seine Entwicklung zu fördern. </w:t>
                      </w:r>
                      <w:r w:rsidRPr="00EC20D0"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</w:r>
                    </w:p>
                    <w:p w14:paraId="3CE32EA1" w14:textId="77777777" w:rsidR="00EC20D0" w:rsidRPr="00EC20D0" w:rsidRDefault="00EC20D0" w:rsidP="00EC20D0">
                      <w:pPr>
                        <w:pStyle w:val="KeinLeerraum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 w:rsidRPr="00EC20D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Kinder, Jugendliche und junge Erwachsene bei ihrer Selbstverwirklichung </w:t>
                      </w:r>
                      <w:proofErr w:type="gramStart"/>
                      <w:r w:rsidRPr="00EC20D0">
                        <w:rPr>
                          <w:rFonts w:ascii="Arial" w:hAnsi="Arial" w:cs="Arial"/>
                          <w:sz w:val="18"/>
                          <w:szCs w:val="18"/>
                        </w:rPr>
                        <w:t>zu angemessenem sozialen Verhalten</w:t>
                      </w:r>
                      <w:proofErr w:type="gramEnd"/>
                      <w:r w:rsidRPr="00EC20D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anderen Menschen gegenüber anzuleiten.</w:t>
                      </w:r>
                      <w:r w:rsidRPr="00EC20D0"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</w:r>
                    </w:p>
                    <w:p w14:paraId="27D09EA3" w14:textId="77777777" w:rsidR="00EC20D0" w:rsidRPr="00EC20D0" w:rsidRDefault="00EC20D0" w:rsidP="00EC20D0">
                      <w:pPr>
                        <w:pStyle w:val="KeinLeerraum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 w:rsidRPr="00EC20D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sportliche und sonstige Freizeitangebote für die Sportorganisationen nach dem Entwicklungsstand der mir anvertrauten Kinder, Jugendlichen und jungen Erwachsenen auszurichten und </w:t>
                      </w:r>
                      <w:proofErr w:type="spellStart"/>
                      <w:r w:rsidRPr="00EC20D0">
                        <w:rPr>
                          <w:rFonts w:ascii="Arial" w:hAnsi="Arial" w:cs="Arial"/>
                          <w:sz w:val="18"/>
                          <w:szCs w:val="18"/>
                        </w:rPr>
                        <w:t>kind</w:t>
                      </w:r>
                      <w:proofErr w:type="spellEnd"/>
                      <w:r w:rsidRPr="00EC20D0">
                        <w:rPr>
                          <w:rFonts w:ascii="Arial" w:hAnsi="Arial" w:cs="Arial"/>
                          <w:sz w:val="18"/>
                          <w:szCs w:val="18"/>
                        </w:rPr>
                        <w:t>- und jugendgerechte Methoden einzusetzen.</w:t>
                      </w:r>
                      <w:r w:rsidRPr="00EC20D0"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</w:r>
                    </w:p>
                    <w:p w14:paraId="04BBD871" w14:textId="77777777" w:rsidR="00EC20D0" w:rsidRPr="00EC20D0" w:rsidRDefault="00EC20D0" w:rsidP="00EC20D0">
                      <w:pPr>
                        <w:pStyle w:val="KeinLeerraum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 w:rsidRPr="00EC20D0">
                        <w:rPr>
                          <w:rFonts w:ascii="Arial" w:hAnsi="Arial" w:cs="Arial"/>
                          <w:sz w:val="18"/>
                          <w:szCs w:val="18"/>
                        </w:rPr>
                        <w:t>den mir anvertrauten Kindern, Jugendlichen und jungen Erwachsenen entsprechende Rahmenbedingungen für sportliche und außersportliche Angebote durch die Sportorganisationen zu schaffen.</w:t>
                      </w:r>
                      <w:r w:rsidRPr="00EC20D0"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</w:r>
                    </w:p>
                    <w:p w14:paraId="5F35B696" w14:textId="77777777" w:rsidR="00EC20D0" w:rsidRPr="00EC20D0" w:rsidRDefault="00EC20D0" w:rsidP="00EC20D0">
                      <w:pPr>
                        <w:pStyle w:val="KeinLeerraum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 w:rsidRPr="00EC20D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das Recht des mir anvertrauten Kindes; Jugendlichen und jungen Erwachsenen auf körperliche Unversehrtheit und Intimsphäre zu achten und keine Form der Gewalt sei sie physischer, psychischer oder sexueller Art auszuüben. </w:t>
                      </w:r>
                      <w:r w:rsidRPr="00EC20D0"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</w:r>
                    </w:p>
                    <w:p w14:paraId="0BF1E7DC" w14:textId="77777777" w:rsidR="00EC20D0" w:rsidRPr="00EC20D0" w:rsidRDefault="00EC20D0" w:rsidP="00EC20D0">
                      <w:pPr>
                        <w:pStyle w:val="KeinLeerraum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 w:rsidRPr="00EC20D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den mir anvertrauten Kindern, Jugendlichen und jungen Erwachsenen für alle sportlichen und außersportlichen Angebote durch die Sportorganisationen ausreichende Selbst- und Mitbestimmungsmöglichkeiten zu bieten. </w:t>
                      </w:r>
                      <w:r w:rsidRPr="00EC20D0"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</w:r>
                    </w:p>
                    <w:p w14:paraId="7532E4EC" w14:textId="77777777" w:rsidR="00EC20D0" w:rsidRPr="00EC20D0" w:rsidRDefault="00EC20D0" w:rsidP="00EC20D0">
                      <w:pPr>
                        <w:pStyle w:val="KeinLeerraum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 w:rsidRPr="00EC20D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Vorbild für die mir anvertrauten Kinder, Jugendlichen und jungen Erwachsenen zu sein, die Einhaltung von sportlichen und zwischenmenschlichen Regeln zu vermitteln und nach den Regeln des Fair-Play zu handeln. </w:t>
                      </w:r>
                      <w:r w:rsidRPr="00EC20D0"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</w:r>
                    </w:p>
                    <w:p w14:paraId="3B67A01E" w14:textId="77777777" w:rsidR="00EC20D0" w:rsidRPr="00EC20D0" w:rsidRDefault="00EC20D0" w:rsidP="00EC20D0">
                      <w:pPr>
                        <w:pStyle w:val="KeinLeerraum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 w:rsidRPr="00EC20D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eine positive und aktive Vorbildfunktion im Kampf gegen Doping und Medikamentenmissbrauch sowie gegen jegliche Art von Leistungsmanipulation zu übernehmen. </w:t>
                      </w:r>
                      <w:r w:rsidRPr="00EC20D0"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</w:r>
                    </w:p>
                    <w:p w14:paraId="49A6596E" w14:textId="77777777" w:rsidR="00EC20D0" w:rsidRPr="00EC20D0" w:rsidRDefault="00EC20D0" w:rsidP="00EC20D0">
                      <w:pPr>
                        <w:pStyle w:val="KeinLeerraum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 w:rsidRPr="00EC20D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beim Umgang mit personenbezogenen Daten der mir anvertrauten Kinder, Jugendlichen und jungen Erwachsenen die Datenschutzbestimmungen einzuhalten. </w:t>
                      </w:r>
                      <w:r w:rsidRPr="00EC20D0"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</w:r>
                    </w:p>
                    <w:p w14:paraId="0EE10414" w14:textId="77777777" w:rsidR="00EC20D0" w:rsidRPr="00EC20D0" w:rsidRDefault="00EC20D0" w:rsidP="00EC20D0">
                      <w:pPr>
                        <w:pStyle w:val="KeinLeerraum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 w:rsidRPr="00EC20D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einzugreifen, wenn in meinem Umfeld gegen diesen Ehrenkodex verstoßen wird und </w:t>
                      </w:r>
                      <w:r w:rsidRPr="00EC20D0"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</w:r>
                    </w:p>
                    <w:p w14:paraId="747FCB76" w14:textId="77777777" w:rsidR="00EC20D0" w:rsidRPr="00EC20D0" w:rsidRDefault="00EC20D0" w:rsidP="00EC20D0">
                      <w:pPr>
                        <w:pStyle w:val="KeinLeerraum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 w:rsidRPr="00EC20D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professionelle Unterstützung hinzuzuziehen (kommunale Beratungsstellen, Landessportbund Niedersachsen, …) sowie die Verantwortlichen z.B. Vorgesetzte/Vorstand und Vertrauenspersonen auf der Leitungsebene zu informieren. </w:t>
                      </w:r>
                      <w:r w:rsidRPr="00EC20D0"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</w:r>
                    </w:p>
                    <w:p w14:paraId="5E6E50CA" w14:textId="77777777" w:rsidR="00EC20D0" w:rsidRPr="00EC20D0" w:rsidRDefault="00EC20D0" w:rsidP="00EC20D0">
                      <w:pPr>
                        <w:pStyle w:val="KeinLeerraum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 w:rsidRPr="00EC20D0">
                        <w:rPr>
                          <w:rFonts w:ascii="Arial" w:hAnsi="Arial" w:cs="Arial"/>
                          <w:sz w:val="18"/>
                          <w:szCs w:val="18"/>
                        </w:rPr>
                        <w:t>diesen Ehrenkodex auch im Umgang mit erwachsenen Sportlerinnen und Sportlern einzuhalten.</w:t>
                      </w:r>
                      <w:r w:rsidRPr="00EC20D0"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</w:r>
                    </w:p>
                    <w:p w14:paraId="70746B5D" w14:textId="491E2DCC" w:rsidR="00EC20D0" w:rsidRPr="00EC20D0" w:rsidRDefault="00EC20D0" w:rsidP="00EC20D0">
                      <w:pPr>
                        <w:pStyle w:val="KeinLeerraum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C20D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Mir ist bewusst, dass massive Verstöße gegen diesen Verhaltenskodex zur Folge haben werden, dass ich meine Tätigkeit im </w:t>
                      </w:r>
                      <w:proofErr w:type="gramStart"/>
                      <w:r w:rsidRPr="00EC20D0">
                        <w:rPr>
                          <w:rFonts w:ascii="Arial" w:hAnsi="Arial" w:cs="Arial"/>
                          <w:sz w:val="18"/>
                          <w:szCs w:val="18"/>
                        </w:rPr>
                        <w:t>TV Welle</w:t>
                      </w:r>
                      <w:proofErr w:type="gramEnd"/>
                      <w:r w:rsidRPr="00EC20D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von 1924 e.V. nicht weiter ausüben darf und dass unter bestimmten Voraussetzungen auch die Möglichkeit besteht, aus dem Verein ausgeschlossen zu werden. </w:t>
                      </w:r>
                      <w:r w:rsidRPr="00EC20D0"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</w:r>
                    </w:p>
                    <w:p w14:paraId="095A1299" w14:textId="77777777" w:rsidR="00EC20D0" w:rsidRDefault="00EC20D0" w:rsidP="00EC20D0">
                      <w:pPr>
                        <w:pStyle w:val="KeinLeerraum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3D47B31D" w14:textId="77777777" w:rsidR="00EC20D0" w:rsidRDefault="00EC20D0" w:rsidP="00EC20D0">
                      <w:pPr>
                        <w:pStyle w:val="KeinLeerraum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C20D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Name/Vorname </w:t>
                      </w:r>
                      <w:r w:rsidRPr="00EC20D0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EC20D0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EC20D0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EC20D0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EC20D0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Anschrift</w:t>
                      </w:r>
                    </w:p>
                    <w:p w14:paraId="7A3025A8" w14:textId="77777777" w:rsidR="00EC20D0" w:rsidRDefault="00EC20D0" w:rsidP="00EC20D0">
                      <w:pPr>
                        <w:pStyle w:val="KeinLeerraum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35F7559E" w14:textId="77777777" w:rsidR="00EC20D0" w:rsidRPr="00EC20D0" w:rsidRDefault="00EC20D0" w:rsidP="00EC20D0">
                      <w:pPr>
                        <w:pStyle w:val="KeinLeerraum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02AF41C5" w14:textId="77777777" w:rsidR="00EC20D0" w:rsidRPr="00EC20D0" w:rsidRDefault="00EC20D0" w:rsidP="00EC20D0">
                      <w:pPr>
                        <w:pStyle w:val="KeinLeerraum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187ADB11" w14:textId="77777777" w:rsidR="00EC20D0" w:rsidRPr="00EC20D0" w:rsidRDefault="00EC20D0" w:rsidP="00EC20D0">
                      <w:pPr>
                        <w:pStyle w:val="KeinLeerraum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C20D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Geburtsdatum </w:t>
                      </w:r>
                      <w:r w:rsidRPr="00EC20D0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EC20D0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EC20D0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EC20D0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EC20D0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Unterschrift</w:t>
                      </w:r>
                    </w:p>
                    <w:p w14:paraId="5A10E300" w14:textId="77777777" w:rsidR="007759AA" w:rsidRPr="00EC20D0" w:rsidRDefault="007759AA" w:rsidP="00EC20D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  <w:r w:rsidR="001E5C7F"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1" layoutInCell="1" allowOverlap="1" wp14:anchorId="670A192B" wp14:editId="22DAD25D">
                <wp:simplePos x="0" y="0"/>
                <wp:positionH relativeFrom="page">
                  <wp:posOffset>899795</wp:posOffset>
                </wp:positionH>
                <wp:positionV relativeFrom="page">
                  <wp:posOffset>1481455</wp:posOffset>
                </wp:positionV>
                <wp:extent cx="4499610" cy="305435"/>
                <wp:effectExtent l="0" t="0" r="8890" b="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610" cy="305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D29093" w14:textId="412A1EBD" w:rsidR="00EC20D0" w:rsidRPr="00EC20D0" w:rsidRDefault="00EC20D0" w:rsidP="00EC20D0">
                            <w:pPr>
                              <w:pStyle w:val="KeinLeerraum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EC20D0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Ehrenkodex</w:t>
                            </w:r>
                            <w:r w:rsidRPr="00EC20D0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 xml:space="preserve"> des </w:t>
                            </w:r>
                            <w:proofErr w:type="gramStart"/>
                            <w:r w:rsidRPr="00EC20D0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TV Welle</w:t>
                            </w:r>
                            <w:proofErr w:type="gramEnd"/>
                            <w:r w:rsidRPr="00EC20D0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B58BC7C" w14:textId="38827516" w:rsidR="001E5C7F" w:rsidRPr="00EC20D0" w:rsidRDefault="001E5C7F" w:rsidP="001E5C7F">
                            <w:pPr>
                              <w:pStyle w:val="berschrift1"/>
                              <w:spacing w:before="0" w:line="264" w:lineRule="auto"/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A192B" id="Textfeld 14" o:spid="_x0000_s1027" type="#_x0000_t202" style="position:absolute;margin-left:70.85pt;margin-top:116.65pt;width:354.3pt;height:24.0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" filled="f" stroked="f" strokeweight=".5pt">
                <v:textbox inset="0,0,0,0">
                  <w:txbxContent>
                    <w:p w14:paraId="7FD29093" w14:textId="412A1EBD" w:rsidR="00EC20D0" w:rsidRPr="00EC20D0" w:rsidRDefault="00EC20D0" w:rsidP="00EC20D0">
                      <w:pPr>
                        <w:pStyle w:val="KeinLeerraum"/>
                        <w:jc w:val="both"/>
                        <w:rPr>
                          <w:rFonts w:ascii="Arial" w:hAnsi="Arial" w:cs="Arial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EC20D0">
                        <w:rPr>
                          <w:rFonts w:ascii="Arial" w:hAnsi="Arial" w:cs="Arial"/>
                          <w:b/>
                          <w:bCs/>
                          <w:color w:val="C00000"/>
                          <w:sz w:val="32"/>
                          <w:szCs w:val="32"/>
                        </w:rPr>
                        <w:t>Ehrenkodex</w:t>
                      </w:r>
                      <w:r w:rsidRPr="00EC20D0">
                        <w:rPr>
                          <w:rFonts w:ascii="Arial" w:hAnsi="Arial" w:cs="Arial"/>
                          <w:b/>
                          <w:bCs/>
                          <w:color w:val="C00000"/>
                          <w:sz w:val="32"/>
                          <w:szCs w:val="32"/>
                        </w:rPr>
                        <w:t xml:space="preserve"> des </w:t>
                      </w:r>
                      <w:proofErr w:type="gramStart"/>
                      <w:r w:rsidRPr="00EC20D0">
                        <w:rPr>
                          <w:rFonts w:ascii="Arial" w:hAnsi="Arial" w:cs="Arial"/>
                          <w:b/>
                          <w:bCs/>
                          <w:color w:val="C00000"/>
                          <w:sz w:val="32"/>
                          <w:szCs w:val="32"/>
                        </w:rPr>
                        <w:t>TV Welle</w:t>
                      </w:r>
                      <w:proofErr w:type="gramEnd"/>
                      <w:r w:rsidRPr="00EC20D0">
                        <w:rPr>
                          <w:rFonts w:ascii="Arial" w:hAnsi="Arial" w:cs="Arial"/>
                          <w:b/>
                          <w:bCs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B58BC7C" w14:textId="38827516" w:rsidR="001E5C7F" w:rsidRPr="00EC20D0" w:rsidRDefault="001E5C7F" w:rsidP="001E5C7F">
                      <w:pPr>
                        <w:pStyle w:val="berschrift1"/>
                        <w:spacing w:before="0" w:line="264" w:lineRule="auto"/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sectPr w:rsidR="00375814" w:rsidRPr="00E54C4F" w:rsidSect="001E5C7F">
      <w:headerReference w:type="default" r:id="rId8"/>
      <w:pgSz w:w="11906" w:h="16838"/>
      <w:pgMar w:top="3402" w:right="4253" w:bottom="567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E609E0" w14:textId="77777777" w:rsidR="001E4E88" w:rsidRDefault="001E4E88" w:rsidP="00825985">
      <w:pPr>
        <w:spacing w:after="0" w:line="240" w:lineRule="auto"/>
      </w:pPr>
      <w:r>
        <w:separator/>
      </w:r>
    </w:p>
  </w:endnote>
  <w:endnote w:type="continuationSeparator" w:id="0">
    <w:p w14:paraId="18411DB7" w14:textId="77777777" w:rsidR="001E4E88" w:rsidRDefault="001E4E88" w:rsidP="008259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E06B64" w14:textId="77777777" w:rsidR="001E4E88" w:rsidRDefault="001E4E88" w:rsidP="00825985">
      <w:pPr>
        <w:spacing w:after="0" w:line="240" w:lineRule="auto"/>
      </w:pPr>
      <w:r>
        <w:separator/>
      </w:r>
    </w:p>
  </w:footnote>
  <w:footnote w:type="continuationSeparator" w:id="0">
    <w:p w14:paraId="079C0585" w14:textId="77777777" w:rsidR="001E4E88" w:rsidRDefault="001E4E88" w:rsidP="008259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F7AF2" w14:textId="64FFD654" w:rsidR="00AE505B" w:rsidRDefault="00EC20D0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3D5C59F" wp14:editId="705479AB">
          <wp:simplePos x="0" y="0"/>
          <wp:positionH relativeFrom="column">
            <wp:posOffset>-929005</wp:posOffset>
          </wp:positionH>
          <wp:positionV relativeFrom="paragraph">
            <wp:posOffset>83</wp:posOffset>
          </wp:positionV>
          <wp:extent cx="7563600" cy="10690940"/>
          <wp:effectExtent l="0" t="0" r="5715" b="2540"/>
          <wp:wrapNone/>
          <wp:docPr id="463093455" name="Grafik 1" descr="Ein Bild, das Text, Screenshot, Design, Brief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3093455" name="Grafik 1" descr="Ein Bild, das Text, Screenshot, Design, Brief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0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9AC6E08" w14:textId="19496A7D" w:rsidR="00BE6408" w:rsidRDefault="00BE640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6" type="#_x0000_t75" style="width:620.25pt;height:876.75pt;visibility:visible;mso-wrap-style:square" o:bullet="t">
        <v:imagedata r:id="rId1" o:title="" cropbottom="1" cropright="1"/>
      </v:shape>
    </w:pict>
  </w:numPicBullet>
  <w:abstractNum w:abstractNumId="0" w15:restartNumberingAfterBreak="0">
    <w:nsid w:val="17251471"/>
    <w:multiLevelType w:val="hybridMultilevel"/>
    <w:tmpl w:val="FB20C3BE"/>
    <w:lvl w:ilvl="0" w:tplc="94168DF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0000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0435CA"/>
    <w:multiLevelType w:val="multilevel"/>
    <w:tmpl w:val="AF783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C6324B"/>
    <w:multiLevelType w:val="hybridMultilevel"/>
    <w:tmpl w:val="F294B80A"/>
    <w:lvl w:ilvl="0" w:tplc="94168DF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0000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335FB3"/>
    <w:multiLevelType w:val="hybridMultilevel"/>
    <w:tmpl w:val="4F9EE3F0"/>
    <w:lvl w:ilvl="0" w:tplc="94168DF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0000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BB6D3D"/>
    <w:multiLevelType w:val="hybridMultilevel"/>
    <w:tmpl w:val="369A10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4151BB"/>
    <w:multiLevelType w:val="hybridMultilevel"/>
    <w:tmpl w:val="58729A34"/>
    <w:lvl w:ilvl="0" w:tplc="94168D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901D83"/>
    <w:multiLevelType w:val="hybridMultilevel"/>
    <w:tmpl w:val="89D405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EC63B8"/>
    <w:multiLevelType w:val="hybridMultilevel"/>
    <w:tmpl w:val="EE6EAF10"/>
    <w:lvl w:ilvl="0" w:tplc="94168DF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0000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8986961">
    <w:abstractNumId w:val="1"/>
  </w:num>
  <w:num w:numId="2" w16cid:durableId="175459501">
    <w:abstractNumId w:val="4"/>
  </w:num>
  <w:num w:numId="3" w16cid:durableId="1542283021">
    <w:abstractNumId w:val="6"/>
  </w:num>
  <w:num w:numId="4" w16cid:durableId="1912227822">
    <w:abstractNumId w:val="0"/>
  </w:num>
  <w:num w:numId="5" w16cid:durableId="492064698">
    <w:abstractNumId w:val="5"/>
  </w:num>
  <w:num w:numId="6" w16cid:durableId="1496990723">
    <w:abstractNumId w:val="7"/>
  </w:num>
  <w:num w:numId="7" w16cid:durableId="865602404">
    <w:abstractNumId w:val="3"/>
  </w:num>
  <w:num w:numId="8" w16cid:durableId="6710289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920"/>
    <w:rsid w:val="000256C9"/>
    <w:rsid w:val="00045EE9"/>
    <w:rsid w:val="000A298F"/>
    <w:rsid w:val="000E32E0"/>
    <w:rsid w:val="001B7B36"/>
    <w:rsid w:val="001E4E88"/>
    <w:rsid w:val="001E5C7F"/>
    <w:rsid w:val="00237527"/>
    <w:rsid w:val="002E2854"/>
    <w:rsid w:val="002E362D"/>
    <w:rsid w:val="00310918"/>
    <w:rsid w:val="0033151E"/>
    <w:rsid w:val="00375814"/>
    <w:rsid w:val="003A23D4"/>
    <w:rsid w:val="003A765B"/>
    <w:rsid w:val="003E31B7"/>
    <w:rsid w:val="003F4223"/>
    <w:rsid w:val="0047723E"/>
    <w:rsid w:val="004A5EFF"/>
    <w:rsid w:val="005D4287"/>
    <w:rsid w:val="00620D61"/>
    <w:rsid w:val="006423B5"/>
    <w:rsid w:val="0069367C"/>
    <w:rsid w:val="006E1E75"/>
    <w:rsid w:val="006E23C5"/>
    <w:rsid w:val="00731CEA"/>
    <w:rsid w:val="007360CE"/>
    <w:rsid w:val="00737B49"/>
    <w:rsid w:val="007743C3"/>
    <w:rsid w:val="007759AA"/>
    <w:rsid w:val="007D3C38"/>
    <w:rsid w:val="00825985"/>
    <w:rsid w:val="00865E8E"/>
    <w:rsid w:val="008F61B0"/>
    <w:rsid w:val="0094552B"/>
    <w:rsid w:val="009E0239"/>
    <w:rsid w:val="00A30B65"/>
    <w:rsid w:val="00A442BE"/>
    <w:rsid w:val="00A51866"/>
    <w:rsid w:val="00A81C30"/>
    <w:rsid w:val="00A918D5"/>
    <w:rsid w:val="00AA16A6"/>
    <w:rsid w:val="00AE505B"/>
    <w:rsid w:val="00B9469D"/>
    <w:rsid w:val="00BE6408"/>
    <w:rsid w:val="00C1168A"/>
    <w:rsid w:val="00C52F25"/>
    <w:rsid w:val="00C92BDB"/>
    <w:rsid w:val="00CA7A9A"/>
    <w:rsid w:val="00D11421"/>
    <w:rsid w:val="00D704B4"/>
    <w:rsid w:val="00D8666E"/>
    <w:rsid w:val="00DD2FF7"/>
    <w:rsid w:val="00E341A7"/>
    <w:rsid w:val="00E54C4F"/>
    <w:rsid w:val="00E841C7"/>
    <w:rsid w:val="00E939FA"/>
    <w:rsid w:val="00EA4827"/>
    <w:rsid w:val="00EB6035"/>
    <w:rsid w:val="00EC20D0"/>
    <w:rsid w:val="00EE1920"/>
    <w:rsid w:val="00F12B3B"/>
    <w:rsid w:val="00F90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1D0E34"/>
  <w15:docId w15:val="{AD49CA67-0AB2-4B4C-AF35-6F2D88C26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3151E"/>
  </w:style>
  <w:style w:type="paragraph" w:styleId="berschrift1">
    <w:name w:val="heading 1"/>
    <w:basedOn w:val="Standard"/>
    <w:next w:val="Standard"/>
    <w:link w:val="berschrift1Zchn"/>
    <w:uiPriority w:val="9"/>
    <w:qFormat/>
    <w:rsid w:val="0033151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link w:val="berschrift3Zchn"/>
    <w:uiPriority w:val="9"/>
    <w:qFormat/>
    <w:rsid w:val="0037581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315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75814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styleId="Hyperlink">
    <w:name w:val="Hyperlink"/>
    <w:basedOn w:val="Absatz-Standardschriftart"/>
    <w:uiPriority w:val="99"/>
    <w:unhideWhenUsed/>
    <w:rsid w:val="00375814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3758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375814"/>
    <w:rPr>
      <w:b/>
      <w:bCs/>
    </w:rPr>
  </w:style>
  <w:style w:type="character" w:customStyle="1" w:styleId="loggedout">
    <w:name w:val="loggedout"/>
    <w:basedOn w:val="Absatz-Standardschriftart"/>
    <w:rsid w:val="0037581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5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75814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259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25985"/>
  </w:style>
  <w:style w:type="paragraph" w:styleId="Fuzeile">
    <w:name w:val="footer"/>
    <w:basedOn w:val="Standard"/>
    <w:link w:val="FuzeileZchn"/>
    <w:uiPriority w:val="99"/>
    <w:unhideWhenUsed/>
    <w:rsid w:val="008259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25985"/>
  </w:style>
  <w:style w:type="paragraph" w:styleId="NurText">
    <w:name w:val="Plain Text"/>
    <w:basedOn w:val="Standard"/>
    <w:link w:val="NurTextZchn"/>
    <w:uiPriority w:val="99"/>
    <w:unhideWhenUsed/>
    <w:rsid w:val="007D3C38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7D3C38"/>
    <w:rPr>
      <w:rFonts w:ascii="Consolas" w:hAnsi="Consolas" w:cs="Consolas"/>
      <w:sz w:val="21"/>
      <w:szCs w:val="21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45EE9"/>
    <w:rPr>
      <w:color w:val="605E5C"/>
      <w:shd w:val="clear" w:color="auto" w:fill="E1DFDD"/>
    </w:rPr>
  </w:style>
  <w:style w:type="paragraph" w:styleId="KeinLeerraum">
    <w:name w:val="No Spacing"/>
    <w:uiPriority w:val="1"/>
    <w:qFormat/>
    <w:rsid w:val="00EC20D0"/>
    <w:pPr>
      <w:spacing w:after="0" w:line="240" w:lineRule="auto"/>
    </w:pPr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4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04518">
              <w:marLeft w:val="3653"/>
              <w:marRight w:val="3653"/>
              <w:marTop w:val="525"/>
              <w:marBottom w:val="5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378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600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955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9624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776480">
                  <w:marLeft w:val="0"/>
                  <w:marRight w:val="0"/>
                  <w:marTop w:val="525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04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33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223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335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9777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056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469521">
                                          <w:marLeft w:val="0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9260874">
                                              <w:marLeft w:val="0"/>
                                              <w:marRight w:val="0"/>
                                              <w:marTop w:val="0"/>
                                              <w:marBottom w:val="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0048261">
                                          <w:marLeft w:val="0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130362">
                                              <w:marLeft w:val="0"/>
                                              <w:marRight w:val="0"/>
                                              <w:marTop w:val="0"/>
                                              <w:marBottom w:val="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83345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9023570">
                                              <w:marLeft w:val="0"/>
                                              <w:marRight w:val="0"/>
                                              <w:marTop w:val="0"/>
                                              <w:marBottom w:val="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2339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213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185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766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402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024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990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7239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851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62569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320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3931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1866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66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0773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713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334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8719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94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1818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397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8027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745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958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302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1892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670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711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875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2999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347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4397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877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54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673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564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4383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1602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4588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521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0408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291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2323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7510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5295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7963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219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971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atijung/Desktop/fu&#776;r%20immer%20JUNG/JOBS/TV_Welle/BB+Formular/05_RZ/Brief_mit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64CB8D2-EDF1-EB4B-ADC2-E5250B159E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Brief_mit.dotx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Katharina Jung</cp:lastModifiedBy>
  <cp:revision>2</cp:revision>
  <cp:lastPrinted>2020-12-28T13:29:00Z</cp:lastPrinted>
  <dcterms:created xsi:type="dcterms:W3CDTF">2024-02-06T21:36:00Z</dcterms:created>
  <dcterms:modified xsi:type="dcterms:W3CDTF">2024-02-06T21:36:00Z</dcterms:modified>
</cp:coreProperties>
</file>